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CA2" w:rsidRDefault="00D97CA2" w:rsidP="00D4539C">
      <w:pPr>
        <w:jc w:val="both"/>
        <w:rPr>
          <w:b/>
          <w:lang w:val="es-MX"/>
        </w:rPr>
      </w:pPr>
    </w:p>
    <w:p w:rsidR="00D97CA2" w:rsidRPr="00CA3367" w:rsidRDefault="00D97CA2" w:rsidP="00D4539C">
      <w:pPr>
        <w:jc w:val="both"/>
        <w:rPr>
          <w:b/>
          <w:sz w:val="28"/>
          <w:szCs w:val="28"/>
          <w:lang w:val="es-MX"/>
        </w:rPr>
      </w:pPr>
      <w:r>
        <w:rPr>
          <w:b/>
          <w:lang w:val="es-MX"/>
        </w:rPr>
        <w:t xml:space="preserve">                 </w:t>
      </w:r>
      <w:r w:rsidRPr="00CA3367">
        <w:rPr>
          <w:b/>
          <w:sz w:val="28"/>
          <w:szCs w:val="28"/>
          <w:lang w:val="es-MX"/>
        </w:rPr>
        <w:t>“ POR  LA CULTURA Y EL BIENESTAR DE TODOS”</w:t>
      </w:r>
    </w:p>
    <w:p w:rsidR="00D97CA2" w:rsidRDefault="00D97CA2" w:rsidP="00D4539C">
      <w:pPr>
        <w:jc w:val="both"/>
        <w:rPr>
          <w:b/>
          <w:lang w:val="es-MX"/>
        </w:rPr>
      </w:pPr>
    </w:p>
    <w:p w:rsidR="00D97CA2" w:rsidRPr="00A07B18" w:rsidRDefault="00D97CA2" w:rsidP="00D4539C">
      <w:pPr>
        <w:jc w:val="both"/>
        <w:rPr>
          <w:b/>
          <w:lang w:val="es-MX"/>
        </w:rPr>
      </w:pPr>
      <w:r>
        <w:rPr>
          <w:b/>
          <w:lang w:val="es-MX"/>
        </w:rPr>
        <w:t>ANTECEDENTES</w:t>
      </w:r>
    </w:p>
    <w:p w:rsidR="00D97CA2" w:rsidRPr="00382C57" w:rsidRDefault="00D97CA2" w:rsidP="00D4539C">
      <w:pPr>
        <w:jc w:val="both"/>
        <w:rPr>
          <w:sz w:val="22"/>
          <w:szCs w:val="22"/>
          <w:lang w:val="es-MX"/>
        </w:rPr>
      </w:pPr>
    </w:p>
    <w:p w:rsidR="00D97CA2" w:rsidRPr="00A120F5" w:rsidRDefault="00D97CA2" w:rsidP="008062E8">
      <w:pPr>
        <w:jc w:val="both"/>
        <w:rPr>
          <w:sz w:val="22"/>
          <w:szCs w:val="22"/>
          <w:lang w:val="es-MX"/>
        </w:rPr>
      </w:pPr>
      <w:r w:rsidRPr="00A120F5">
        <w:rPr>
          <w:sz w:val="22"/>
          <w:szCs w:val="22"/>
          <w:lang w:val="es-MX"/>
        </w:rPr>
        <w:t>BERRIOZABAL,COMO TODO EL ESTADO DE CHIAPAS ES POSEEDOR</w:t>
      </w:r>
      <w:r>
        <w:rPr>
          <w:sz w:val="22"/>
          <w:szCs w:val="22"/>
          <w:lang w:val="es-MX"/>
        </w:rPr>
        <w:t xml:space="preserve"> DE UN PATRIMONIO CULTURAL AUNADO A</w:t>
      </w:r>
      <w:r w:rsidRPr="00A120F5">
        <w:rPr>
          <w:sz w:val="22"/>
          <w:szCs w:val="22"/>
          <w:lang w:val="es-MX"/>
        </w:rPr>
        <w:t xml:space="preserve"> UNA TRADICIÓN DE VALORES COMUNALES, FAMILIARES E INDIVIDUALES QUE EN ALGUNOS CASOS SE HAN IDO PERDIENDO CON EL PASO DEL TIEMPO.</w:t>
      </w:r>
    </w:p>
    <w:p w:rsidR="00D97CA2" w:rsidRPr="00A120F5" w:rsidRDefault="00D97CA2" w:rsidP="008062E8">
      <w:pPr>
        <w:jc w:val="both"/>
        <w:rPr>
          <w:sz w:val="22"/>
          <w:szCs w:val="22"/>
          <w:lang w:val="es-MX"/>
        </w:rPr>
      </w:pPr>
    </w:p>
    <w:p w:rsidR="00D97CA2" w:rsidRPr="00A120F5" w:rsidRDefault="00D97CA2" w:rsidP="008062E8">
      <w:pPr>
        <w:jc w:val="both"/>
        <w:rPr>
          <w:sz w:val="22"/>
          <w:szCs w:val="22"/>
          <w:lang w:val="es-MX"/>
        </w:rPr>
      </w:pPr>
    </w:p>
    <w:p w:rsidR="00D97CA2" w:rsidRPr="00A120F5" w:rsidRDefault="00D97CA2" w:rsidP="008062E8">
      <w:pPr>
        <w:jc w:val="both"/>
        <w:rPr>
          <w:sz w:val="22"/>
          <w:szCs w:val="22"/>
        </w:rPr>
      </w:pPr>
    </w:p>
    <w:p w:rsidR="00D97CA2" w:rsidRPr="00A120F5" w:rsidRDefault="00D97CA2" w:rsidP="008062E8">
      <w:pPr>
        <w:jc w:val="both"/>
        <w:rPr>
          <w:sz w:val="22"/>
          <w:szCs w:val="22"/>
        </w:rPr>
      </w:pPr>
      <w:r w:rsidRPr="00A120F5">
        <w:rPr>
          <w:sz w:val="22"/>
          <w:szCs w:val="22"/>
        </w:rPr>
        <w:t>DE ACUERDO CON EL ARTICULO 4· LA CONSTITUCION POLITICA DE LOS ESTADOS UNIDOS MEXICANOS DONDE TODA PERSONA TIENE DERECHO A SER BENEFICIADO POR EL ESTADO, EN LOS BENEFICIOS DE LA CULTURA.</w:t>
      </w:r>
    </w:p>
    <w:p w:rsidR="00D97CA2" w:rsidRPr="00A120F5" w:rsidRDefault="00D97CA2" w:rsidP="00CF2503">
      <w:pPr>
        <w:jc w:val="both"/>
        <w:rPr>
          <w:sz w:val="22"/>
          <w:szCs w:val="22"/>
        </w:rPr>
      </w:pPr>
    </w:p>
    <w:p w:rsidR="00D97CA2" w:rsidRPr="00A120F5" w:rsidRDefault="00D97CA2" w:rsidP="00CF2503">
      <w:pPr>
        <w:jc w:val="both"/>
        <w:rPr>
          <w:sz w:val="22"/>
          <w:szCs w:val="22"/>
        </w:rPr>
      </w:pPr>
      <w:r w:rsidRPr="00A120F5">
        <w:rPr>
          <w:sz w:val="22"/>
          <w:szCs w:val="22"/>
        </w:rPr>
        <w:t>EN MÉXICO LA LEGISLACIÓN EN MATERIA CULTURAL TIENE SERIAS CARENCIAS, ENTRE TANTAS, SE ENCUENTRA LA UNIFICACIÓN DE CRITERIOS ADMINISTRATIVOS PARA DESIGNAR UN PATRIMONIO TANGIBLE O INTANGIBLE. EL AUMENTO DE LAS ATRIBUCIONES DE LOS MUNICIPIOS E UN REGLAMENTO NACIONAL, PARA LLEVAR A CABO UN PROCESO DE DESIGNACIÓN, Y PROTECCIÓN DEL PATRIMONIO CULTURAL.</w:t>
      </w:r>
    </w:p>
    <w:p w:rsidR="00D97CA2" w:rsidRPr="00A120F5" w:rsidRDefault="00D97CA2" w:rsidP="008062E8">
      <w:pPr>
        <w:jc w:val="both"/>
        <w:rPr>
          <w:sz w:val="22"/>
          <w:szCs w:val="22"/>
        </w:rPr>
      </w:pPr>
      <w:r w:rsidRPr="00A120F5">
        <w:rPr>
          <w:sz w:val="22"/>
          <w:szCs w:val="22"/>
        </w:rPr>
        <w:t xml:space="preserve">, HOY PARECE ESTAR SUPERADO EL DEBATE SOBRE QUÉ ES </w:t>
      </w:r>
      <w:r w:rsidRPr="00A120F5">
        <w:rPr>
          <w:i/>
          <w:sz w:val="22"/>
          <w:szCs w:val="22"/>
        </w:rPr>
        <w:t>PATRIMONIO CULTURAL</w:t>
      </w:r>
      <w:r w:rsidRPr="00A120F5">
        <w:rPr>
          <w:sz w:val="22"/>
          <w:szCs w:val="22"/>
        </w:rPr>
        <w:t>. SIN EMBARGO, HEMOS DESCUIDADO EL PROCEDIMIENTO O LA FORMA PARA DESIGNAR NUESTRO PATRIMONIO; ASPECTO SUMAMENTE IMPORTANTE TODA VEZ QUE ES EL ESTADO, EL PRINCIPAL INTERESADO EN FOMENTAR UN ORDEN ADMINISTRATIVO EN ESA MATERIA. AUNQUE ALGUNOS ESTADOS CREARON SUS PROPIAS LEYES ACERCA DE LA CULTURA,</w:t>
      </w:r>
    </w:p>
    <w:p w:rsidR="00D97CA2" w:rsidRPr="00A120F5" w:rsidRDefault="00D97CA2" w:rsidP="008062E8">
      <w:pPr>
        <w:jc w:val="both"/>
        <w:rPr>
          <w:sz w:val="22"/>
          <w:szCs w:val="22"/>
        </w:rPr>
      </w:pPr>
    </w:p>
    <w:p w:rsidR="00D97CA2" w:rsidRPr="00A120F5" w:rsidRDefault="00D97CA2" w:rsidP="008062E8">
      <w:pPr>
        <w:jc w:val="both"/>
        <w:rPr>
          <w:sz w:val="22"/>
          <w:szCs w:val="22"/>
        </w:rPr>
      </w:pPr>
      <w:r w:rsidRPr="00A120F5">
        <w:rPr>
          <w:sz w:val="22"/>
          <w:szCs w:val="22"/>
        </w:rPr>
        <w:t xml:space="preserve">POR ESTO EN EL MUNICIPIO A QUE CORRESPONDE ESTA CASA DE CULTURA EN SU DESEO DE DIFUNDIR, CAPACITAR Y PROMOVER EN TODO EL MUNICIPIO Y PODER ALCANZAR  A LOS NIÑOS,  JOVENES Y ADULTOS QUE EN LO GENERAL CARECEN DE ESPACIOS PARA, APRENDER, Y DESARROLLAR SUS APTITUDES, TALENTOS POR EN LA MAYORIA DE LOS CASOS LO RETIRADO QUE PODRIA SER EL LUGAR DE RESIDENCIA, LLAMESE COMUNIDADES, RANCHERIAS ETC. </w:t>
      </w:r>
    </w:p>
    <w:p w:rsidR="00D97CA2" w:rsidRPr="00A120F5" w:rsidRDefault="00D97CA2" w:rsidP="008062E8">
      <w:pPr>
        <w:jc w:val="both"/>
        <w:rPr>
          <w:sz w:val="22"/>
          <w:szCs w:val="22"/>
        </w:rPr>
      </w:pPr>
    </w:p>
    <w:p w:rsidR="00D97CA2" w:rsidRPr="00A120F5" w:rsidRDefault="00D97CA2" w:rsidP="008062E8">
      <w:pPr>
        <w:jc w:val="both"/>
        <w:rPr>
          <w:sz w:val="22"/>
          <w:szCs w:val="22"/>
        </w:rPr>
      </w:pPr>
      <w:r w:rsidRPr="00A120F5">
        <w:rPr>
          <w:sz w:val="22"/>
          <w:szCs w:val="22"/>
        </w:rPr>
        <w:t>CABE DESTACAR QUE HOY MAS QUE NUNCA DEBEMOS BRINDAR LOS ESPACIOS PRINCIPALMENTE ALOS NIÑOS Y JOVENES UNA OPCION PARA ENCAMINAR EN LA SUPERACION PERSONAL PARA COMBATIR LA DELINCUENCIA, ALCOHOLISMO, PROSTITUCION, DROGADICCION,</w:t>
      </w:r>
    </w:p>
    <w:p w:rsidR="00D97CA2" w:rsidRPr="00A120F5" w:rsidRDefault="00D97CA2" w:rsidP="008062E8">
      <w:pPr>
        <w:jc w:val="both"/>
        <w:rPr>
          <w:sz w:val="22"/>
          <w:szCs w:val="22"/>
        </w:rPr>
      </w:pPr>
      <w:r w:rsidRPr="00A120F5">
        <w:rPr>
          <w:sz w:val="22"/>
          <w:szCs w:val="22"/>
        </w:rPr>
        <w:t>YA QUE EL MEDIO SOCIAL EN QUE VIVIMOS POR LO GENERAL VA SIENDO UN AMBIENTE DONDE SE HAN PERDIDO LOS VALORES ETICOS Y MORALES GENERANDO ASI UNA INVACION DE  VIOLENCIA PROMOVIDO EN ALGUNOS CASOS REVISTAS,Y  POR LOS MEDIOS DE COMUNICACIÓN EN CANCIONES POR EJEMPLO NARCOCORRIDOS PROMOVIDO  POR  ALGUNOS ARTISTAS.</w:t>
      </w: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Pr="00CA3367" w:rsidRDefault="00D97CA2">
      <w:pPr>
        <w:rPr>
          <w:sz w:val="22"/>
          <w:szCs w:val="22"/>
        </w:rPr>
      </w:pPr>
    </w:p>
    <w:p w:rsidR="00D97CA2" w:rsidRPr="00CA3367" w:rsidRDefault="00D97CA2">
      <w:pPr>
        <w:rPr>
          <w:sz w:val="28"/>
          <w:szCs w:val="28"/>
        </w:rPr>
      </w:pPr>
    </w:p>
    <w:p w:rsidR="00D97CA2" w:rsidRPr="00CA3367" w:rsidRDefault="00D97CA2">
      <w:pPr>
        <w:rPr>
          <w:sz w:val="28"/>
          <w:szCs w:val="28"/>
        </w:rPr>
      </w:pPr>
      <w:r w:rsidRPr="00CA3367">
        <w:rPr>
          <w:sz w:val="28"/>
          <w:szCs w:val="28"/>
        </w:rPr>
        <w:t xml:space="preserve">                          </w:t>
      </w:r>
      <w:r>
        <w:rPr>
          <w:sz w:val="28"/>
          <w:szCs w:val="28"/>
        </w:rPr>
        <w:t xml:space="preserve">                    </w:t>
      </w:r>
      <w:r w:rsidRPr="00CA3367">
        <w:rPr>
          <w:sz w:val="28"/>
          <w:szCs w:val="28"/>
        </w:rPr>
        <w:t xml:space="preserve">   CONCLUSION</w:t>
      </w:r>
    </w:p>
    <w:p w:rsidR="00D97CA2" w:rsidRPr="00CA3367" w:rsidRDefault="00D97CA2" w:rsidP="008062E8">
      <w:pPr>
        <w:jc w:val="both"/>
        <w:rPr>
          <w:sz w:val="22"/>
          <w:szCs w:val="22"/>
        </w:rPr>
      </w:pPr>
    </w:p>
    <w:p w:rsidR="00D97CA2" w:rsidRDefault="00D97CA2" w:rsidP="008062E8">
      <w:pPr>
        <w:jc w:val="both"/>
        <w:rPr>
          <w:sz w:val="22"/>
          <w:szCs w:val="22"/>
        </w:rPr>
      </w:pPr>
      <w:r w:rsidRPr="00A95575">
        <w:rPr>
          <w:sz w:val="22"/>
          <w:szCs w:val="22"/>
        </w:rPr>
        <w:t>ES PUES NECESARIO CONTAR CON EL APOYO PRINCIPALMENTE ECONOMICO DEL ESTADO</w:t>
      </w:r>
      <w:r>
        <w:rPr>
          <w:sz w:val="22"/>
          <w:szCs w:val="22"/>
        </w:rPr>
        <w:t xml:space="preserve"> QUE SEA VERDADERAMENTE UNA LEGISLACION ACORDE  A LAS NECESIDADES Y REQUERIMIENTOS EN TODO EL PROCESO  LOGISTICO PARA QUE SE PUEDA LLEGAR</w:t>
      </w:r>
      <w:r w:rsidRPr="00A95575">
        <w:rPr>
          <w:sz w:val="22"/>
          <w:szCs w:val="22"/>
        </w:rPr>
        <w:t xml:space="preserve">  DIRECTAMENTE  A LOS PROMOTORES CULTURALES YA QUE EN NUESTRA MISION DE FORMAR, DIFUNDIR LA CULTURA EN NUESTRO MUNICIPIO SE HACE NECESARIO EL RECURSO ECONOMICO</w:t>
      </w:r>
      <w:r>
        <w:rPr>
          <w:sz w:val="22"/>
          <w:szCs w:val="22"/>
        </w:rPr>
        <w:t xml:space="preserve"> QUE SIENDO REITERATIVO ES PUES NECESARIO PARA LOGRAR UNA CONSOLIDACION EN NUESTRO OBJETIVO DE PROMOVER LOS VALORES CULTURALES</w:t>
      </w:r>
      <w:r w:rsidRPr="00A95575">
        <w:rPr>
          <w:sz w:val="22"/>
          <w:szCs w:val="22"/>
        </w:rPr>
        <w:t>,</w:t>
      </w:r>
    </w:p>
    <w:p w:rsidR="00D97CA2" w:rsidRPr="00A95575" w:rsidRDefault="00D97CA2" w:rsidP="008062E8">
      <w:pPr>
        <w:jc w:val="both"/>
        <w:rPr>
          <w:sz w:val="22"/>
          <w:szCs w:val="22"/>
        </w:rPr>
      </w:pPr>
    </w:p>
    <w:p w:rsidR="00D97CA2" w:rsidRPr="00A95575" w:rsidRDefault="00D97CA2" w:rsidP="008062E8">
      <w:pPr>
        <w:jc w:val="both"/>
        <w:rPr>
          <w:sz w:val="22"/>
          <w:szCs w:val="22"/>
        </w:rPr>
      </w:pPr>
      <w:r w:rsidRPr="00A95575">
        <w:rPr>
          <w:sz w:val="22"/>
          <w:szCs w:val="22"/>
        </w:rPr>
        <w:t xml:space="preserve">  </w:t>
      </w:r>
      <w:r>
        <w:rPr>
          <w:sz w:val="22"/>
          <w:szCs w:val="22"/>
        </w:rPr>
        <w:t xml:space="preserve"> EL PRESUPUESTO QUE  SE BUSCA CON EL DESEO DE QUE EL GOBIERNO DESIGNE SERIA DE GRAN UTILIDAD </w:t>
      </w:r>
      <w:r w:rsidRPr="00A95575">
        <w:rPr>
          <w:sz w:val="22"/>
          <w:szCs w:val="22"/>
        </w:rPr>
        <w:t>PARA SOLVENTAR NECESIDADES TALES COMO AGUA, LUZ, RENTA, VIATICOS PARA TRANSPORTAR PERSONAL DE CAPACITACION  A TODO EL MUNICIPIO ASI TAMBIEN PARA INCENTIVAR A LOS CREADORES EN LAS DISTINTAS RAMAS DE LA EXPRESION ARTISTICA,</w:t>
      </w:r>
    </w:p>
    <w:p w:rsidR="00D97CA2" w:rsidRPr="00A95575" w:rsidRDefault="00D97CA2" w:rsidP="008062E8">
      <w:pPr>
        <w:jc w:val="both"/>
        <w:rPr>
          <w:sz w:val="22"/>
          <w:szCs w:val="22"/>
        </w:rPr>
      </w:pPr>
      <w:r w:rsidRPr="00A95575">
        <w:rPr>
          <w:sz w:val="22"/>
          <w:szCs w:val="22"/>
        </w:rPr>
        <w:t>ASI TAMBIEN LA PARTICIPACION DIRECTA DEL HONORABLE AYUNTAMIENTO SIN DISTINGO DE PARTIDO P</w:t>
      </w:r>
      <w:r>
        <w:rPr>
          <w:sz w:val="22"/>
          <w:szCs w:val="22"/>
        </w:rPr>
        <w:t>O</w:t>
      </w:r>
      <w:r w:rsidRPr="00A95575">
        <w:rPr>
          <w:sz w:val="22"/>
          <w:szCs w:val="22"/>
        </w:rPr>
        <w:t>LITICO, RELIGION</w:t>
      </w:r>
      <w:r>
        <w:rPr>
          <w:sz w:val="22"/>
          <w:szCs w:val="22"/>
        </w:rPr>
        <w:t>,</w:t>
      </w:r>
      <w:r w:rsidRPr="00A95575">
        <w:rPr>
          <w:sz w:val="22"/>
          <w:szCs w:val="22"/>
        </w:rPr>
        <w:t xml:space="preserve"> ETC. EN COLABORACION CON INSTANCIAS CULTURALES, EDUCATIVAS, ASOCIACIONES CIVILES, PARA COADYUVAR EN LA ARDUA TAREA CULTURAL QUE SE NOS HA ENCOMENDADO POR VOCACION Y TRABAJO  </w:t>
      </w: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Pr="00291F87" w:rsidRDefault="00D97CA2">
      <w:pPr>
        <w:rPr>
          <w:sz w:val="28"/>
          <w:szCs w:val="28"/>
        </w:rPr>
      </w:pPr>
      <w:r>
        <w:rPr>
          <w:sz w:val="28"/>
          <w:szCs w:val="28"/>
        </w:rPr>
        <w:t xml:space="preserve">                                             </w:t>
      </w:r>
      <w:r w:rsidRPr="00291F87">
        <w:rPr>
          <w:sz w:val="28"/>
          <w:szCs w:val="28"/>
        </w:rPr>
        <w:t>ANEXOS</w:t>
      </w:r>
    </w:p>
    <w:p w:rsidR="00D97CA2" w:rsidRPr="00291F87" w:rsidRDefault="00D97CA2">
      <w:pPr>
        <w:rPr>
          <w:sz w:val="28"/>
          <w:szCs w:val="28"/>
        </w:rPr>
      </w:pPr>
    </w:p>
    <w:p w:rsidR="00D97CA2" w:rsidRPr="00291F87" w:rsidRDefault="00D97CA2">
      <w:pPr>
        <w:rPr>
          <w:sz w:val="28"/>
          <w:szCs w:val="28"/>
        </w:rPr>
      </w:pPr>
      <w:r>
        <w:rPr>
          <w:sz w:val="28"/>
          <w:szCs w:val="28"/>
        </w:rPr>
        <w:t xml:space="preserve">                  </w:t>
      </w:r>
      <w:r w:rsidRPr="00291F87">
        <w:rPr>
          <w:sz w:val="28"/>
          <w:szCs w:val="28"/>
        </w:rPr>
        <w:t>“POR LA CULTURA Y EL BIENESTAR DE TODOS”</w:t>
      </w:r>
    </w:p>
    <w:p w:rsidR="00D97CA2" w:rsidRDefault="00D97CA2">
      <w:pPr>
        <w:rPr>
          <w:sz w:val="22"/>
          <w:szCs w:val="22"/>
        </w:rPr>
      </w:pPr>
    </w:p>
    <w:p w:rsidR="00D97CA2" w:rsidRDefault="00D97CA2">
      <w:pPr>
        <w:rPr>
          <w:sz w:val="22"/>
          <w:szCs w:val="22"/>
        </w:rPr>
      </w:pPr>
      <w:r>
        <w:rPr>
          <w:sz w:val="22"/>
          <w:szCs w:val="22"/>
        </w:rPr>
        <w:t>PROF. ALBERTO OTHONIEL SARMIENTO HERNANDEZ</w:t>
      </w:r>
    </w:p>
    <w:p w:rsidR="00D97CA2" w:rsidRDefault="00D97CA2" w:rsidP="008062E8">
      <w:pPr>
        <w:rPr>
          <w:sz w:val="22"/>
          <w:szCs w:val="22"/>
        </w:rPr>
      </w:pPr>
      <w:r>
        <w:rPr>
          <w:sz w:val="22"/>
          <w:szCs w:val="22"/>
        </w:rPr>
        <w:t>DIRECTOR DE LA CASA DE LA CULTURA DE BERRIOZABAL</w:t>
      </w:r>
    </w:p>
    <w:p w:rsidR="00D97CA2" w:rsidRDefault="00D97CA2">
      <w:pPr>
        <w:rPr>
          <w:sz w:val="22"/>
          <w:szCs w:val="22"/>
        </w:rPr>
      </w:pPr>
    </w:p>
    <w:p w:rsidR="00D97CA2" w:rsidRDefault="00D97CA2">
      <w:pPr>
        <w:rPr>
          <w:sz w:val="22"/>
          <w:szCs w:val="22"/>
        </w:rPr>
      </w:pPr>
      <w:r>
        <w:rPr>
          <w:sz w:val="22"/>
          <w:szCs w:val="22"/>
        </w:rPr>
        <w:t>ESTUDIOS DE MUSICA EN LA UNICACH</w:t>
      </w:r>
    </w:p>
    <w:p w:rsidR="00D97CA2" w:rsidRDefault="00D97CA2">
      <w:pPr>
        <w:rPr>
          <w:sz w:val="22"/>
          <w:szCs w:val="22"/>
        </w:rPr>
      </w:pPr>
      <w:r>
        <w:rPr>
          <w:sz w:val="22"/>
          <w:szCs w:val="22"/>
        </w:rPr>
        <w:t>ESTUDIOS DE PINTURA Y ESCULTURA EN EL INBA DE LA CIUDAD DE MEXICO</w:t>
      </w:r>
    </w:p>
    <w:p w:rsidR="00D97CA2" w:rsidRDefault="00D97CA2">
      <w:pPr>
        <w:rPr>
          <w:sz w:val="22"/>
          <w:szCs w:val="22"/>
        </w:rPr>
      </w:pPr>
    </w:p>
    <w:p w:rsidR="00D97CA2" w:rsidRDefault="00D97CA2">
      <w:pPr>
        <w:rPr>
          <w:sz w:val="22"/>
          <w:szCs w:val="22"/>
        </w:rPr>
      </w:pPr>
      <w:r>
        <w:rPr>
          <w:sz w:val="22"/>
          <w:szCs w:val="22"/>
        </w:rPr>
        <w:t>DIRECCION DE LA CASA DE LA CULTURA</w:t>
      </w:r>
    </w:p>
    <w:p w:rsidR="00D97CA2" w:rsidRDefault="00D97CA2">
      <w:pPr>
        <w:rPr>
          <w:sz w:val="22"/>
          <w:szCs w:val="22"/>
        </w:rPr>
      </w:pPr>
      <w:r>
        <w:rPr>
          <w:sz w:val="22"/>
          <w:szCs w:val="22"/>
        </w:rPr>
        <w:t>4ª PONIENTE NORTE Nç 373</w:t>
      </w:r>
    </w:p>
    <w:p w:rsidR="00D97CA2" w:rsidRDefault="00D97CA2">
      <w:pPr>
        <w:rPr>
          <w:sz w:val="22"/>
          <w:szCs w:val="22"/>
        </w:rPr>
      </w:pPr>
      <w:r>
        <w:rPr>
          <w:sz w:val="22"/>
          <w:szCs w:val="22"/>
        </w:rPr>
        <w:t>BERRIOZABAL, CHIAPAS. TEL. 01 961 65 6 02 09</w:t>
      </w:r>
    </w:p>
    <w:p w:rsidR="00D97CA2" w:rsidRDefault="00D97CA2">
      <w:pPr>
        <w:rPr>
          <w:sz w:val="22"/>
          <w:szCs w:val="22"/>
        </w:rPr>
      </w:pPr>
      <w:r>
        <w:rPr>
          <w:sz w:val="22"/>
          <w:szCs w:val="22"/>
        </w:rPr>
        <w:t xml:space="preserve">CORREO ELECTRONICO </w:t>
      </w:r>
      <w:hyperlink r:id="rId4" w:history="1">
        <w:r w:rsidRPr="00CF2503">
          <w:rPr>
            <w:rStyle w:val="Hyperlink"/>
            <w:color w:val="auto"/>
          </w:rPr>
          <w:t>aosh332009@hotmail.com</w:t>
        </w:r>
      </w:hyperlink>
      <w:r>
        <w:rPr>
          <w:sz w:val="22"/>
          <w:szCs w:val="22"/>
        </w:rPr>
        <w:t xml:space="preserve"> </w:t>
      </w: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Default="00D97CA2">
      <w:pPr>
        <w:rPr>
          <w:sz w:val="22"/>
          <w:szCs w:val="22"/>
        </w:rPr>
      </w:pPr>
    </w:p>
    <w:p w:rsidR="00D97CA2" w:rsidRPr="00CA3367" w:rsidRDefault="00D97CA2">
      <w:pPr>
        <w:rPr>
          <w:sz w:val="22"/>
          <w:szCs w:val="22"/>
        </w:rPr>
      </w:pPr>
    </w:p>
    <w:sectPr w:rsidR="00D97CA2" w:rsidRPr="00CA3367" w:rsidSect="00EA0631">
      <w:pgSz w:w="12240" w:h="15840"/>
      <w:pgMar w:top="1418" w:right="1701" w:bottom="1418"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4539C"/>
    <w:rsid w:val="000021A6"/>
    <w:rsid w:val="000D266A"/>
    <w:rsid w:val="001C3A07"/>
    <w:rsid w:val="00291F87"/>
    <w:rsid w:val="002A13D8"/>
    <w:rsid w:val="0031371C"/>
    <w:rsid w:val="00382C57"/>
    <w:rsid w:val="003F3F80"/>
    <w:rsid w:val="00491D5B"/>
    <w:rsid w:val="004B6A43"/>
    <w:rsid w:val="00517841"/>
    <w:rsid w:val="006E3F19"/>
    <w:rsid w:val="007B2658"/>
    <w:rsid w:val="008062E8"/>
    <w:rsid w:val="00A07B18"/>
    <w:rsid w:val="00A120F5"/>
    <w:rsid w:val="00A83EC6"/>
    <w:rsid w:val="00A95575"/>
    <w:rsid w:val="00B5301B"/>
    <w:rsid w:val="00CA3367"/>
    <w:rsid w:val="00CF2503"/>
    <w:rsid w:val="00D4539C"/>
    <w:rsid w:val="00D750A3"/>
    <w:rsid w:val="00D97CA2"/>
    <w:rsid w:val="00E05419"/>
    <w:rsid w:val="00EA063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539C"/>
    <w:rPr>
      <w:rFonts w:ascii="Times New Roman" w:eastAsia="Times New Roman" w:hAnsi="Times New Roman"/>
      <w:sz w:val="24"/>
      <w:szCs w:val="24"/>
      <w:lang w:val="es-ES" w:eastAsia="es-E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291F87"/>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osh332009@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3</Pages>
  <Words>589</Words>
  <Characters>3242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POR  LA CULTURA Y EL BIENESTAR DE TODOS”</dc:title>
  <dc:subject/>
  <dc:creator>Alberto</dc:creator>
  <cp:keywords/>
  <dc:description/>
  <cp:lastModifiedBy>rportilla</cp:lastModifiedBy>
  <cp:revision>2</cp:revision>
  <dcterms:created xsi:type="dcterms:W3CDTF">2010-07-16T11:10:00Z</dcterms:created>
  <dcterms:modified xsi:type="dcterms:W3CDTF">2010-07-16T11:10:00Z</dcterms:modified>
</cp:coreProperties>
</file>